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97AC0EC4DFD2423097E207F95E5D6CA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0A74EA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Pilbara Pipeline System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AF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4A15AF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4A15AF">
              <w:rPr>
                <w:rFonts w:ascii="Century Gothic" w:hAnsi="Century Gothic"/>
                <w:sz w:val="24"/>
                <w:szCs w:val="24"/>
              </w:rPr>
              <w:t xml:space="preserve"> Pilbara Pipeline System Gas Specification on APA website</w:t>
            </w:r>
          </w:p>
          <w:p w:rsidR="004A1590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77524F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Additional Details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bookmarkStart w:id="1" w:name="_GoBack"/>
            <w:bookmarkEnd w:id="1"/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6DC" w:rsidRDefault="000036DC">
      <w:r>
        <w:separator/>
      </w:r>
    </w:p>
  </w:endnote>
  <w:endnote w:type="continuationSeparator" w:id="0">
    <w:p w:rsidR="000036DC" w:rsidRDefault="0000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4A15AF">
    <w:pPr>
      <w:pStyle w:val="Footer"/>
      <w:framePr w:hSpace="181" w:wrap="around" w:vAnchor="text" w:hAnchor="text" w:xAlign="right" w:y="1"/>
    </w:pPr>
    <w:fldSimple w:instr=" FILENAME ">
      <w:r w:rsidR="000036DC">
        <w:rPr>
          <w:noProof/>
        </w:rPr>
        <w:t>Document6</w:t>
      </w:r>
    </w:fldSimple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0036DC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77524F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24F">
          <w:rPr>
            <w:noProof/>
          </w:rPr>
          <w:t>3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77524F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6DC" w:rsidRDefault="000036DC">
      <w:r>
        <w:separator/>
      </w:r>
    </w:p>
  </w:footnote>
  <w:footnote w:type="continuationSeparator" w:id="0">
    <w:p w:rsidR="000036DC" w:rsidRDefault="0000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0036DC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4A15AF">
          <w:pPr>
            <w:pStyle w:val="Header"/>
            <w:framePr w:hSpace="181" w:wrap="around" w:vAnchor="text" w:hAnchor="text" w:xAlign="right" w:y="1"/>
          </w:pPr>
          <w:fldSimple w:instr=" DocProperty KISSubject  \* charformat ">
            <w:r w:rsidR="000036DC">
              <w:t>Report title</w:t>
            </w:r>
          </w:fldSimple>
        </w:p>
      </w:tc>
    </w:tr>
    <w:tr w:rsidR="00BC3AC9">
      <w:tc>
        <w:tcPr>
          <w:tcW w:w="4111" w:type="dxa"/>
        </w:tcPr>
        <w:p w:rsidR="000036DC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0036DC">
            <w:t>Core service or market</w:t>
          </w:r>
        </w:p>
        <w:p w:rsidR="00BC3AC9" w:rsidRDefault="000036DC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77524F">
    <w:pPr>
      <w:pStyle w:val="Header"/>
    </w:pPr>
    <w:r>
      <w:rPr>
        <w:noProof/>
        <w:lang w:val="en-US" w:eastAsia="en-US"/>
      </w:rPr>
      <w:pict w14:anchorId="1F848BF9">
        <v:group id="_x0000_s2055" style="position:absolute;left:0;text-align:left;margin-left:0;margin-top:0;width:54pt;height:45.2pt;z-index:251656704;mso-position-horizontal-relative:text;mso-position-vertical-relative:text" coordorigin="8361,885" coordsize="2431,2036">
          <v:shapetype id="_x0000_t147" coordsize="21600,21600" o:spt="147" adj="11796480" path="al10800,10800,10800,10800@2@14m,10800r21600,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0;@19,@20;@21,@20;10800,10800;0,10800;21600,10800;10800,21600;@19,@23;@21,@23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2056" type="#_x0000_t147" style="position:absolute;left:8592;top:885;width:1938;height:2017" adj="9173056,10800" fillcolor="blue" strokecolor="blue">
            <v:shadow color="#868686"/>
            <v:textpath style="font-family:&quot;Verdana&quot;;font-size:12pt" fitshape="t" trim="t" string="INFRASTRUCTURE AND REGULATION &#10;&#10;SERVICES"/>
          </v:shape>
          <v:oval id="_x0000_s2057" style="position:absolute;left:8361;top:1084;width:2431;height:1837;flip:y" filled="f" stroked="f">
            <v:textbox style="mso-next-textbox:#_x0000_s2057">
              <w:txbxContent>
                <w:p w:rsidR="00BC3AC9" w:rsidRPr="005458A4" w:rsidRDefault="00BC3AC9" w:rsidP="005A1209">
                  <w:pPr>
                    <w:jc w:val="center"/>
                    <w:rPr>
                      <w:b/>
                      <w:color w:val="FF6600"/>
                      <w:sz w:val="32"/>
                      <w:szCs w:val="32"/>
                    </w:rPr>
                  </w:pPr>
                  <w:r w:rsidRPr="005458A4">
                    <w:rPr>
                      <w:b/>
                      <w:color w:val="FF6600"/>
                      <w:sz w:val="32"/>
                      <w:szCs w:val="32"/>
                    </w:rPr>
                    <w:t>IRS</w:t>
                  </w:r>
                </w:p>
              </w:txbxContent>
            </v:textbox>
          </v:oval>
          <w10:wrap type="topAndBottom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5FACE26C" wp14:editId="06773582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0A74EA" w:rsidP="008B62BC">
        <w:pPr>
          <w:pStyle w:val="header-title"/>
        </w:pPr>
        <w:r>
          <w:rPr>
            <w:lang w:val="en-AU"/>
          </w:rPr>
          <w:t>Pilbara Pipeline System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0036DC"/>
    <w:rsid w:val="00002E3B"/>
    <w:rsid w:val="000036DC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2759"/>
    <w:rsid w:val="00433639"/>
    <w:rsid w:val="0046501D"/>
    <w:rsid w:val="00467965"/>
    <w:rsid w:val="00475AC4"/>
    <w:rsid w:val="004944E2"/>
    <w:rsid w:val="004A1590"/>
    <w:rsid w:val="004A15AF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7524F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61308F18"/>
  <w15:docId w15:val="{76630FEC-CE44-464A-BC1E-263B08A0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ilbara%20Pipeline%20System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AC0EC4DFD2423097E207F95E5D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B53B-8BEA-42DE-94DE-7CC48350B61A}"/>
      </w:docPartPr>
      <w:docPartBody>
        <w:p w:rsidR="007532F3" w:rsidRDefault="007532F3">
          <w:pPr>
            <w:pStyle w:val="97AC0EC4DFD2423097E207F95E5D6CAA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F3"/>
    <w:rsid w:val="0075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AC0EC4DFD2423097E207F95E5D6CAA">
    <w:name w:val="97AC0EC4DFD2423097E207F95E5D6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32E35-B8C0-4039-9572-01772E32348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085e573e-d667-48e5-87bf-180a02b94a1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17B565-BB43-484C-A42E-9FA971E84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Pilbara Pipeline System_UAR-form_cda-022_Feb 2018</Template>
  <TotalTime>2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Pilbara Pipeline System User Access Request Form</vt:lpstr>
    </vt:vector>
  </TitlesOfParts>
  <Company>Infrastructure and Regulation Services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Pilbara Pipeline System User Access Request Form</dc:title>
  <dc:subject>name of policy</dc:subject>
  <dc:creator>APA</dc:creator>
  <cp:lastModifiedBy>Curran, Alexandra</cp:lastModifiedBy>
  <cp:revision>3</cp:revision>
  <cp:lastPrinted>2016-06-02T03:27:00Z</cp:lastPrinted>
  <dcterms:created xsi:type="dcterms:W3CDTF">2018-01-17T05:51:00Z</dcterms:created>
  <dcterms:modified xsi:type="dcterms:W3CDTF">2018-05-29T23:10:00Z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