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DD9CCFFD5FE24D0AA288BB558913123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4314" w:rsidRPr="00BA7BFE" w:rsidRDefault="00C56FB9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Murrin Murrin Lateral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561E8E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561E8E">
              <w:rPr>
                <w:rFonts w:ascii="Century Gothic" w:hAnsi="Century Gothic"/>
                <w:sz w:val="24"/>
                <w:szCs w:val="24"/>
              </w:rPr>
              <w:t>C</w:t>
            </w:r>
            <w:r w:rsidR="00561E8E"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561E8E">
              <w:rPr>
                <w:rFonts w:ascii="Century Gothic" w:hAnsi="Century Gothic"/>
                <w:sz w:val="24"/>
                <w:szCs w:val="24"/>
              </w:rPr>
              <w:t xml:space="preserve"> Goldfields Gas Pipeline Gas Specification on APA website</w:t>
            </w:r>
            <w:r w:rsidR="00561E8E" w:rsidRPr="004A1590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561E8E">
              <w:rPr>
                <w:rFonts w:ascii="Century Gothic" w:hAnsi="Century Gothic"/>
                <w:sz w:val="24"/>
                <w:szCs w:val="24"/>
              </w:rPr>
              <w:t>(</w:t>
            </w:r>
            <w:r w:rsidRPr="004A1590">
              <w:rPr>
                <w:rFonts w:ascii="Century Gothic" w:hAnsi="Century Gothic"/>
                <w:sz w:val="24"/>
                <w:szCs w:val="24"/>
              </w:rPr>
              <w:t>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  <w:bookmarkStart w:id="1" w:name="_GoBack"/>
            <w:bookmarkEnd w:id="1"/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2ED" w:rsidRDefault="008722ED">
      <w:r>
        <w:separator/>
      </w:r>
    </w:p>
  </w:endnote>
  <w:endnote w:type="continuationSeparator" w:id="0">
    <w:p w:rsidR="008722ED" w:rsidRDefault="0087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857B17">
    <w:pPr>
      <w:pStyle w:val="Footer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8722ED">
      <w:rPr>
        <w:noProof/>
      </w:rPr>
      <w:t>Document1</w:t>
    </w:r>
    <w:r>
      <w:rPr>
        <w:noProof/>
      </w:rPr>
      <w:fldChar w:fldCharType="end"/>
    </w:r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8722ED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040E4F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B17">
          <w:rPr>
            <w:noProof/>
          </w:rPr>
          <w:t>4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857B17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2ED" w:rsidRDefault="008722ED">
      <w:r>
        <w:separator/>
      </w:r>
    </w:p>
  </w:footnote>
  <w:footnote w:type="continuationSeparator" w:id="0">
    <w:p w:rsidR="008722ED" w:rsidRDefault="00872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8722ED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857B17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8722ED">
            <w:t>Report title</w:t>
          </w:r>
          <w:r>
            <w:fldChar w:fldCharType="end"/>
          </w:r>
        </w:p>
      </w:tc>
    </w:tr>
    <w:tr w:rsidR="00BC3AC9">
      <w:tc>
        <w:tcPr>
          <w:tcW w:w="4111" w:type="dxa"/>
        </w:tcPr>
        <w:p w:rsidR="008722ED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8722ED">
            <w:t>Core service or market</w:t>
          </w:r>
        </w:p>
        <w:p w:rsidR="00BC3AC9" w:rsidRDefault="008722ED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040E4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1F848B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40E4F" w:rsidRDefault="00040E4F" w:rsidP="00040E4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:rsidR="00040E4F" w:rsidRDefault="00040E4F" w:rsidP="00040E4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48BF9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Hh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DjNKHh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:rsidR="00040E4F" w:rsidRDefault="00040E4F" w:rsidP="00040E4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:rsidR="00040E4F" w:rsidRDefault="00040E4F" w:rsidP="00040E4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5AE45BFF" wp14:editId="05AA26E6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C56FB9" w:rsidP="008B62BC">
        <w:pPr>
          <w:pStyle w:val="header-title"/>
        </w:pPr>
        <w:r>
          <w:t>Murrin Murrin Lateral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8722ED"/>
    <w:rsid w:val="00002E3B"/>
    <w:rsid w:val="00023543"/>
    <w:rsid w:val="00035608"/>
    <w:rsid w:val="00040E4F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05F6"/>
    <w:rsid w:val="00432759"/>
    <w:rsid w:val="00433639"/>
    <w:rsid w:val="0046501D"/>
    <w:rsid w:val="00467965"/>
    <w:rsid w:val="00475AC4"/>
    <w:rsid w:val="004944E2"/>
    <w:rsid w:val="004A1590"/>
    <w:rsid w:val="004A4D00"/>
    <w:rsid w:val="004A7041"/>
    <w:rsid w:val="004E16CA"/>
    <w:rsid w:val="00506836"/>
    <w:rsid w:val="00542C6F"/>
    <w:rsid w:val="005564D5"/>
    <w:rsid w:val="00561E8E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57B17"/>
    <w:rsid w:val="008722ED"/>
    <w:rsid w:val="00873F33"/>
    <w:rsid w:val="00882374"/>
    <w:rsid w:val="00891913"/>
    <w:rsid w:val="00892667"/>
    <w:rsid w:val="0089346F"/>
    <w:rsid w:val="00894A08"/>
    <w:rsid w:val="008A22F0"/>
    <w:rsid w:val="008A4AF0"/>
    <w:rsid w:val="008B1FB2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56FB9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4D4537F3"/>
  <w15:docId w15:val="{72C8BBF1-47E9-4354-855E-B57166CE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040E4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armelia%20Gas%20Pipeline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9CCFFD5FE24D0AA288BB5589131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7DBE5-9AFD-4326-B04D-743B0A34D23C}"/>
      </w:docPartPr>
      <w:docPartBody>
        <w:p w:rsidR="00E039A7" w:rsidRDefault="00E039A7">
          <w:pPr>
            <w:pStyle w:val="DD9CCFFD5FE24D0AA288BB558913123B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A7"/>
    <w:rsid w:val="00E0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D9CCFFD5FE24D0AA288BB558913123B">
    <w:name w:val="DD9CCFFD5FE24D0AA288BB55891312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E32E35-B8C0-4039-9572-01772E32348B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85e573e-d667-48e5-87bf-180a02b94a1a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12AC13E-5B7B-473D-B2EC-F8B103C1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Parmelia Gas Pipeline_UAR-form_cda-022_Feb 2018</Template>
  <TotalTime>3</TotalTime>
  <Pages>4</Pages>
  <Words>324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Murrin Murrin Lateral User Access Request Form</vt:lpstr>
    </vt:vector>
  </TitlesOfParts>
  <Company>Infrastructure and Regulation Services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Murrin Murrin Lateral User Access Request Form</dc:title>
  <dc:subject>name of policy</dc:subject>
  <dc:creator>APA</dc:creator>
  <cp:lastModifiedBy>Curran, Alexandra</cp:lastModifiedBy>
  <cp:revision>4</cp:revision>
  <cp:lastPrinted>2016-06-02T03:27:00Z</cp:lastPrinted>
  <dcterms:created xsi:type="dcterms:W3CDTF">2018-05-29T23:03:00Z</dcterms:created>
  <dcterms:modified xsi:type="dcterms:W3CDTF">2018-05-29T23:29:00Z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